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E010B" w14:textId="4936F475" w:rsidR="00505F65" w:rsidRPr="00080204" w:rsidRDefault="00505F65" w:rsidP="006D7BD0">
      <w:pPr>
        <w:pStyle w:val="Corpotesto"/>
        <w:spacing w:after="0"/>
        <w:ind w:firstLine="5670"/>
        <w:jc w:val="both"/>
        <w:rPr>
          <w:b/>
          <w:bCs/>
          <w:sz w:val="28"/>
          <w:szCs w:val="28"/>
        </w:rPr>
      </w:pPr>
      <w:bookmarkStart w:id="0" w:name="_Hlk210292968"/>
      <w:r w:rsidRPr="00080204">
        <w:rPr>
          <w:b/>
          <w:bCs/>
          <w:sz w:val="28"/>
          <w:szCs w:val="28"/>
        </w:rPr>
        <w:t>AL COMUNE</w:t>
      </w:r>
    </w:p>
    <w:p w14:paraId="4F8ADDF5" w14:textId="77777777" w:rsidR="00505F65" w:rsidRPr="005C5DFF" w:rsidRDefault="00505F65" w:rsidP="00505F65">
      <w:pPr>
        <w:ind w:left="5670"/>
        <w:jc w:val="both"/>
        <w:rPr>
          <w:b/>
          <w:bCs/>
          <w:sz w:val="32"/>
          <w:szCs w:val="32"/>
        </w:rPr>
      </w:pPr>
      <w:r w:rsidRPr="00080204">
        <w:rPr>
          <w:b/>
          <w:bCs/>
          <w:sz w:val="28"/>
          <w:szCs w:val="28"/>
        </w:rPr>
        <w:t>DI BONATE SOPRA</w:t>
      </w:r>
    </w:p>
    <w:p w14:paraId="1D71ED7A" w14:textId="77777777" w:rsidR="00505F65" w:rsidRDefault="00505F65" w:rsidP="00505F65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6B02342" w14:textId="77777777" w:rsidR="00505F65" w:rsidRPr="00080204" w:rsidRDefault="00505F65" w:rsidP="00505F65">
      <w:pPr>
        <w:pStyle w:val="StiledataCastellar20ptGrassettoTuttomaiuscoleCentrato"/>
        <w:pBdr>
          <w:bottom w:val="single" w:sz="4" w:space="0" w:color="auto"/>
        </w:pBdr>
        <w:rPr>
          <w:rFonts w:ascii="Times New Roman" w:hAnsi="Times New Roman"/>
          <w:bCs w:val="0"/>
          <w:sz w:val="28"/>
          <w:szCs w:val="28"/>
        </w:rPr>
      </w:pPr>
      <w:r w:rsidRPr="00080204">
        <w:rPr>
          <w:rFonts w:ascii="Times New Roman" w:hAnsi="Times New Roman"/>
          <w:bCs w:val="0"/>
          <w:sz w:val="28"/>
          <w:szCs w:val="28"/>
        </w:rPr>
        <w:t xml:space="preserve">DOMANDA PER </w:t>
      </w:r>
      <w:r w:rsidR="000E087B" w:rsidRPr="00080204">
        <w:rPr>
          <w:rFonts w:ascii="Times New Roman" w:hAnsi="Times New Roman"/>
          <w:bCs w:val="0"/>
          <w:sz w:val="28"/>
          <w:szCs w:val="28"/>
        </w:rPr>
        <w:t>ASSEGNAZIONE CONTRIBUTO</w:t>
      </w:r>
      <w:r w:rsidRPr="00080204">
        <w:rPr>
          <w:rFonts w:ascii="Times New Roman" w:hAnsi="Times New Roman"/>
          <w:bCs w:val="0"/>
          <w:sz w:val="28"/>
          <w:szCs w:val="28"/>
        </w:rPr>
        <w:t xml:space="preserve"> </w:t>
      </w:r>
    </w:p>
    <w:p w14:paraId="1E456ED3" w14:textId="77777777" w:rsidR="00505F65" w:rsidRPr="00080204" w:rsidRDefault="00505F65" w:rsidP="00505F65">
      <w:pPr>
        <w:pStyle w:val="StiledataCastellar20ptGrassettoTuttomaiuscoleCentrato"/>
        <w:pBdr>
          <w:bottom w:val="single" w:sz="4" w:space="0" w:color="auto"/>
        </w:pBdr>
        <w:rPr>
          <w:rFonts w:ascii="Times New Roman" w:hAnsi="Times New Roman"/>
          <w:bCs w:val="0"/>
          <w:sz w:val="28"/>
          <w:szCs w:val="28"/>
        </w:rPr>
      </w:pPr>
      <w:r w:rsidRPr="00080204">
        <w:rPr>
          <w:rFonts w:ascii="Times New Roman" w:hAnsi="Times New Roman"/>
          <w:bCs w:val="0"/>
          <w:sz w:val="28"/>
          <w:szCs w:val="28"/>
        </w:rPr>
        <w:t xml:space="preserve">AGLI ALUNNI ISCRITTI ALLA CLASSE PRIMA </w:t>
      </w:r>
    </w:p>
    <w:p w14:paraId="6EEA8D9C" w14:textId="77777777" w:rsidR="00246A28" w:rsidRPr="00080204" w:rsidRDefault="00505F65" w:rsidP="00505F65">
      <w:pPr>
        <w:pStyle w:val="StiledataCastellar20ptGrassettoTuttomaiuscoleCentrato"/>
        <w:pBdr>
          <w:bottom w:val="single" w:sz="4" w:space="0" w:color="auto"/>
        </w:pBdr>
        <w:rPr>
          <w:rFonts w:ascii="Times New Roman" w:hAnsi="Times New Roman"/>
          <w:bCs w:val="0"/>
          <w:sz w:val="28"/>
          <w:szCs w:val="28"/>
        </w:rPr>
      </w:pPr>
      <w:r w:rsidRPr="00080204">
        <w:rPr>
          <w:rFonts w:ascii="Times New Roman" w:hAnsi="Times New Roman"/>
          <w:bCs w:val="0"/>
          <w:sz w:val="28"/>
          <w:szCs w:val="28"/>
        </w:rPr>
        <w:t>DELLA SCUOLA SECONDARIA</w:t>
      </w:r>
    </w:p>
    <w:p w14:paraId="68B951F1" w14:textId="69E71349" w:rsidR="00505F65" w:rsidRPr="00080204" w:rsidRDefault="00505F65" w:rsidP="00505F65">
      <w:pPr>
        <w:pStyle w:val="StiledataCastellar20ptGrassettoTuttomaiuscoleCentrato"/>
        <w:pBdr>
          <w:bottom w:val="single" w:sz="4" w:space="0" w:color="auto"/>
        </w:pBdr>
        <w:rPr>
          <w:rFonts w:ascii="Times New Roman" w:hAnsi="Times New Roman"/>
          <w:bCs w:val="0"/>
          <w:sz w:val="28"/>
          <w:szCs w:val="28"/>
        </w:rPr>
      </w:pPr>
      <w:r w:rsidRPr="00080204">
        <w:rPr>
          <w:rFonts w:ascii="Times New Roman" w:hAnsi="Times New Roman"/>
          <w:bCs w:val="0"/>
          <w:sz w:val="28"/>
          <w:szCs w:val="28"/>
        </w:rPr>
        <w:t xml:space="preserve">DI </w:t>
      </w:r>
      <w:r w:rsidR="00F23394" w:rsidRPr="00080204">
        <w:rPr>
          <w:rFonts w:ascii="Times New Roman" w:hAnsi="Times New Roman"/>
          <w:bCs w:val="0"/>
          <w:sz w:val="28"/>
          <w:szCs w:val="28"/>
        </w:rPr>
        <w:t xml:space="preserve">SECONDO </w:t>
      </w:r>
      <w:r w:rsidRPr="00080204">
        <w:rPr>
          <w:rFonts w:ascii="Times New Roman" w:hAnsi="Times New Roman"/>
          <w:bCs w:val="0"/>
          <w:sz w:val="28"/>
          <w:szCs w:val="28"/>
        </w:rPr>
        <w:t>GRADO</w:t>
      </w:r>
      <w:r w:rsidR="00246A28" w:rsidRPr="00080204">
        <w:rPr>
          <w:rFonts w:ascii="Times New Roman" w:hAnsi="Times New Roman"/>
          <w:bCs w:val="0"/>
          <w:sz w:val="28"/>
          <w:szCs w:val="28"/>
        </w:rPr>
        <w:t xml:space="preserve"> A.S. 202</w:t>
      </w:r>
      <w:r w:rsidR="00900DC4" w:rsidRPr="00080204">
        <w:rPr>
          <w:rFonts w:ascii="Times New Roman" w:hAnsi="Times New Roman"/>
          <w:bCs w:val="0"/>
          <w:sz w:val="28"/>
          <w:szCs w:val="28"/>
        </w:rPr>
        <w:t>6</w:t>
      </w:r>
      <w:r w:rsidR="00246A28" w:rsidRPr="00080204">
        <w:rPr>
          <w:rFonts w:ascii="Times New Roman" w:hAnsi="Times New Roman"/>
          <w:bCs w:val="0"/>
          <w:sz w:val="28"/>
          <w:szCs w:val="28"/>
        </w:rPr>
        <w:t>/202</w:t>
      </w:r>
      <w:r w:rsidR="00900DC4" w:rsidRPr="00080204">
        <w:rPr>
          <w:rFonts w:ascii="Times New Roman" w:hAnsi="Times New Roman"/>
          <w:bCs w:val="0"/>
          <w:sz w:val="28"/>
          <w:szCs w:val="28"/>
        </w:rPr>
        <w:t>7</w:t>
      </w:r>
    </w:p>
    <w:p w14:paraId="516576CE" w14:textId="73211046" w:rsidR="00505F65" w:rsidRDefault="00505F65" w:rsidP="00505F6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67A4EE8" w14:textId="2D31EF54" w:rsidR="007364B4" w:rsidRDefault="007364B4" w:rsidP="00505F6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5502D38" w14:textId="77777777" w:rsidR="00A10118" w:rsidRDefault="00DE213E" w:rsidP="00080204">
      <w:pPr>
        <w:pStyle w:val="Corpodeltesto3"/>
        <w:spacing w:after="0" w:line="480" w:lineRule="auto"/>
        <w:jc w:val="both"/>
        <w:rPr>
          <w:sz w:val="22"/>
          <w:szCs w:val="22"/>
        </w:rPr>
      </w:pPr>
      <w:r w:rsidRPr="0016097F">
        <w:rPr>
          <w:sz w:val="22"/>
          <w:szCs w:val="22"/>
        </w:rPr>
        <w:t xml:space="preserve">Il/la sottoscritto/a ________________________________________________ nato a _________________________ il ____________________ C.F. </w:t>
      </w:r>
      <w:r w:rsidR="002B09AE" w:rsidRPr="0016097F">
        <w:rPr>
          <w:sz w:val="22"/>
          <w:szCs w:val="22"/>
        </w:rPr>
        <w:t xml:space="preserve">___________________ </w:t>
      </w:r>
      <w:r w:rsidRPr="0016097F">
        <w:rPr>
          <w:sz w:val="22"/>
          <w:szCs w:val="22"/>
        </w:rPr>
        <w:t xml:space="preserve">residente in _____________________________ via _______________________ </w:t>
      </w:r>
      <w:r w:rsidR="00A10118">
        <w:rPr>
          <w:sz w:val="22"/>
          <w:szCs w:val="22"/>
        </w:rPr>
        <w:t>cel</w:t>
      </w:r>
      <w:r w:rsidRPr="0016097F">
        <w:rPr>
          <w:sz w:val="22"/>
          <w:szCs w:val="22"/>
        </w:rPr>
        <w:t>l. ___</w:t>
      </w:r>
      <w:r w:rsidR="00FD5122">
        <w:rPr>
          <w:sz w:val="22"/>
          <w:szCs w:val="22"/>
        </w:rPr>
        <w:t>________________</w:t>
      </w:r>
      <w:r w:rsidRPr="0016097F">
        <w:rPr>
          <w:sz w:val="22"/>
          <w:szCs w:val="22"/>
        </w:rPr>
        <w:t xml:space="preserve">________ </w:t>
      </w:r>
      <w:r w:rsidR="00FD5122">
        <w:rPr>
          <w:sz w:val="22"/>
          <w:szCs w:val="22"/>
        </w:rPr>
        <w:t>mail ___________________________</w:t>
      </w:r>
      <w:r w:rsidRPr="0016097F">
        <w:rPr>
          <w:sz w:val="22"/>
          <w:szCs w:val="22"/>
        </w:rPr>
        <w:t>____________________________________ in qualità di genitore di _______________________________</w:t>
      </w:r>
      <w:r w:rsidR="00FD5122">
        <w:rPr>
          <w:sz w:val="22"/>
          <w:szCs w:val="22"/>
        </w:rPr>
        <w:t>____________</w:t>
      </w:r>
      <w:r w:rsidRPr="0016097F">
        <w:rPr>
          <w:sz w:val="22"/>
          <w:szCs w:val="22"/>
        </w:rPr>
        <w:t>_________ nato a __</w:t>
      </w:r>
      <w:r w:rsidR="00FD5122">
        <w:rPr>
          <w:sz w:val="22"/>
          <w:szCs w:val="22"/>
        </w:rPr>
        <w:t>________</w:t>
      </w:r>
      <w:r w:rsidRPr="0016097F">
        <w:rPr>
          <w:sz w:val="22"/>
          <w:szCs w:val="22"/>
        </w:rPr>
        <w:t xml:space="preserve">___________________ </w:t>
      </w:r>
      <w:r w:rsidRPr="00616999">
        <w:rPr>
          <w:sz w:val="22"/>
          <w:szCs w:val="22"/>
        </w:rPr>
        <w:t>il _</w:t>
      </w:r>
      <w:r w:rsidR="00FD5122" w:rsidRPr="00616999">
        <w:rPr>
          <w:sz w:val="22"/>
          <w:szCs w:val="22"/>
        </w:rPr>
        <w:t>____</w:t>
      </w:r>
      <w:r w:rsidRPr="00616999">
        <w:rPr>
          <w:sz w:val="22"/>
          <w:szCs w:val="22"/>
        </w:rPr>
        <w:t>__________________</w:t>
      </w:r>
      <w:r w:rsidR="00DB3E1A" w:rsidRPr="00616999">
        <w:rPr>
          <w:sz w:val="22"/>
          <w:szCs w:val="22"/>
        </w:rPr>
        <w:t>,</w:t>
      </w:r>
    </w:p>
    <w:p w14:paraId="3C8BADFA" w14:textId="6151A90B" w:rsidR="00505F65" w:rsidRPr="0016097F" w:rsidRDefault="00E00B1E" w:rsidP="00A10118">
      <w:pPr>
        <w:pStyle w:val="Corpodeltesto3"/>
        <w:spacing w:before="120" w:after="0"/>
        <w:jc w:val="both"/>
        <w:rPr>
          <w:sz w:val="22"/>
          <w:szCs w:val="22"/>
        </w:rPr>
      </w:pPr>
      <w:r w:rsidRPr="00824354">
        <w:rPr>
          <w:sz w:val="22"/>
          <w:szCs w:val="22"/>
        </w:rPr>
        <w:t xml:space="preserve">presa </w:t>
      </w:r>
      <w:r w:rsidR="00505F65" w:rsidRPr="00824354">
        <w:rPr>
          <w:sz w:val="22"/>
          <w:szCs w:val="22"/>
        </w:rPr>
        <w:t xml:space="preserve">visione del </w:t>
      </w:r>
      <w:r w:rsidR="00900DC4">
        <w:rPr>
          <w:sz w:val="22"/>
          <w:szCs w:val="22"/>
        </w:rPr>
        <w:t>“</w:t>
      </w:r>
      <w:r w:rsidR="00FE3A23">
        <w:rPr>
          <w:sz w:val="22"/>
          <w:szCs w:val="22"/>
        </w:rPr>
        <w:t>B</w:t>
      </w:r>
      <w:r w:rsidR="00505F65" w:rsidRPr="00824354">
        <w:rPr>
          <w:sz w:val="22"/>
          <w:szCs w:val="22"/>
        </w:rPr>
        <w:t xml:space="preserve">ando </w:t>
      </w:r>
      <w:r w:rsidR="00900DC4">
        <w:rPr>
          <w:sz w:val="22"/>
          <w:szCs w:val="22"/>
        </w:rPr>
        <w:t>contributo agli alunni iscritti alla classe prima della scuola secondaria di secondo grado a.s. 2026/2027”</w:t>
      </w:r>
      <w:r w:rsidR="008D6447" w:rsidRPr="00720C14">
        <w:rPr>
          <w:sz w:val="22"/>
          <w:szCs w:val="22"/>
        </w:rPr>
        <w:t xml:space="preserve">, </w:t>
      </w:r>
      <w:r w:rsidR="00475582" w:rsidRPr="00720C14">
        <w:rPr>
          <w:sz w:val="22"/>
          <w:szCs w:val="22"/>
        </w:rPr>
        <w:t xml:space="preserve">chiede </w:t>
      </w:r>
      <w:r w:rsidR="00505F65" w:rsidRPr="00720C14">
        <w:rPr>
          <w:sz w:val="22"/>
          <w:szCs w:val="22"/>
        </w:rPr>
        <w:t>di essere</w:t>
      </w:r>
      <w:r w:rsidR="00505F65" w:rsidRPr="00824354">
        <w:rPr>
          <w:sz w:val="22"/>
          <w:szCs w:val="22"/>
        </w:rPr>
        <w:t xml:space="preserve"> ammesso</w:t>
      </w:r>
      <w:r w:rsidR="00F0624A" w:rsidRPr="00824354">
        <w:rPr>
          <w:sz w:val="22"/>
          <w:szCs w:val="22"/>
        </w:rPr>
        <w:t>/a</w:t>
      </w:r>
      <w:r w:rsidR="00505F65" w:rsidRPr="00824354">
        <w:rPr>
          <w:sz w:val="22"/>
          <w:szCs w:val="22"/>
        </w:rPr>
        <w:t xml:space="preserve"> all’assegnazione del contributo in</w:t>
      </w:r>
      <w:r w:rsidR="00505F65" w:rsidRPr="0016097F">
        <w:rPr>
          <w:sz w:val="22"/>
          <w:szCs w:val="22"/>
        </w:rPr>
        <w:t xml:space="preserve"> oggetto e a tal fine</w:t>
      </w:r>
    </w:p>
    <w:p w14:paraId="559E344C" w14:textId="37608351" w:rsidR="00505F65" w:rsidRPr="00380569" w:rsidRDefault="00505F65" w:rsidP="00380569">
      <w:pPr>
        <w:pStyle w:val="Titolo2"/>
        <w:keepNext w:val="0"/>
        <w:spacing w:before="120" w:after="0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380569">
        <w:rPr>
          <w:rFonts w:ascii="Times New Roman" w:hAnsi="Times New Roman" w:cs="Times New Roman"/>
          <w:i w:val="0"/>
          <w:iCs w:val="0"/>
          <w:sz w:val="22"/>
          <w:szCs w:val="22"/>
        </w:rPr>
        <w:t>DICHIARA</w:t>
      </w:r>
    </w:p>
    <w:p w14:paraId="0C9A8DC0" w14:textId="5279D422" w:rsidR="00380569" w:rsidRPr="00380569" w:rsidRDefault="00380569" w:rsidP="0058707C">
      <w:pPr>
        <w:spacing w:after="120" w:line="360" w:lineRule="auto"/>
        <w:jc w:val="center"/>
        <w:rPr>
          <w:b/>
          <w:bCs/>
          <w:sz w:val="22"/>
          <w:szCs w:val="22"/>
        </w:rPr>
      </w:pPr>
      <w:r w:rsidRPr="00380569">
        <w:rPr>
          <w:b/>
          <w:bCs/>
          <w:sz w:val="22"/>
          <w:szCs w:val="22"/>
        </w:rPr>
        <w:t>(art.46 DPR 445/2000 e smi)</w:t>
      </w:r>
    </w:p>
    <w:p w14:paraId="622F2706" w14:textId="77777777" w:rsidR="00C41DBF" w:rsidRDefault="008A0057" w:rsidP="002D68B4">
      <w:pPr>
        <w:pStyle w:val="Paragrafoelenco"/>
        <w:numPr>
          <w:ilvl w:val="0"/>
          <w:numId w:val="11"/>
        </w:numPr>
        <w:spacing w:after="240" w:line="360" w:lineRule="auto"/>
        <w:ind w:left="357" w:hanging="357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C</w:t>
      </w:r>
      <w:r w:rsidR="00EA4A26" w:rsidRPr="00F965D3">
        <w:rPr>
          <w:sz w:val="22"/>
          <w:szCs w:val="22"/>
        </w:rPr>
        <w:t xml:space="preserve">he la figlia/il figlio sopra indicato è iscritta/o </w:t>
      </w:r>
      <w:r w:rsidR="00EA4A26" w:rsidRPr="00F965D3">
        <w:rPr>
          <w:b/>
          <w:bCs/>
          <w:sz w:val="22"/>
          <w:szCs w:val="22"/>
        </w:rPr>
        <w:t>per la prima volta</w:t>
      </w:r>
      <w:r w:rsidR="00EA4A26" w:rsidRPr="00F965D3">
        <w:rPr>
          <w:sz w:val="22"/>
          <w:szCs w:val="22"/>
        </w:rPr>
        <w:t xml:space="preserve"> alla classe prima della Scuola Secondaria </w:t>
      </w:r>
    </w:p>
    <w:p w14:paraId="111D8CA1" w14:textId="02F3E89B" w:rsidR="00080204" w:rsidRDefault="00EA4A26" w:rsidP="00C41DBF">
      <w:pPr>
        <w:pStyle w:val="Paragrafoelenco"/>
        <w:spacing w:after="240" w:line="360" w:lineRule="auto"/>
        <w:ind w:left="357"/>
        <w:contextualSpacing w:val="0"/>
        <w:jc w:val="both"/>
        <w:rPr>
          <w:sz w:val="22"/>
          <w:szCs w:val="22"/>
        </w:rPr>
      </w:pPr>
      <w:r w:rsidRPr="00F965D3">
        <w:rPr>
          <w:sz w:val="22"/>
          <w:szCs w:val="22"/>
        </w:rPr>
        <w:t xml:space="preserve">di secondo grado ____________________________________________________________________, </w:t>
      </w:r>
    </w:p>
    <w:p w14:paraId="314937B4" w14:textId="34A09FC1" w:rsidR="00505F65" w:rsidRPr="00F965D3" w:rsidRDefault="00EA4A26" w:rsidP="00080204">
      <w:pPr>
        <w:pStyle w:val="Paragrafoelenco"/>
        <w:spacing w:after="120" w:line="360" w:lineRule="auto"/>
        <w:ind w:left="357"/>
        <w:contextualSpacing w:val="0"/>
        <w:jc w:val="both"/>
        <w:rPr>
          <w:sz w:val="22"/>
          <w:szCs w:val="22"/>
        </w:rPr>
      </w:pPr>
      <w:r w:rsidRPr="00F965D3">
        <w:rPr>
          <w:sz w:val="22"/>
          <w:szCs w:val="22"/>
        </w:rPr>
        <w:t>sita nel Comune di _______________________________________________</w:t>
      </w:r>
      <w:r w:rsidR="00F965D3">
        <w:rPr>
          <w:sz w:val="22"/>
          <w:szCs w:val="22"/>
        </w:rPr>
        <w:t>_</w:t>
      </w:r>
      <w:r w:rsidRPr="00F965D3">
        <w:rPr>
          <w:sz w:val="22"/>
          <w:szCs w:val="22"/>
        </w:rPr>
        <w:t>________, a.s. 2026/2027.</w:t>
      </w:r>
    </w:p>
    <w:p w14:paraId="60EAC40A" w14:textId="633F50FD" w:rsidR="00505F65" w:rsidRPr="00F965D3" w:rsidRDefault="008A0057" w:rsidP="008A0057">
      <w:pPr>
        <w:pStyle w:val="Paragrafoelenco"/>
        <w:numPr>
          <w:ilvl w:val="0"/>
          <w:numId w:val="11"/>
        </w:numPr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 w:rsidR="00505F65" w:rsidRPr="00F965D3">
        <w:rPr>
          <w:sz w:val="22"/>
          <w:szCs w:val="22"/>
        </w:rPr>
        <w:t>i essere resid</w:t>
      </w:r>
      <w:r w:rsidR="00F0624A" w:rsidRPr="00F965D3">
        <w:rPr>
          <w:sz w:val="22"/>
          <w:szCs w:val="22"/>
        </w:rPr>
        <w:t>ente nel Comune di Bonate Sopra.</w:t>
      </w:r>
    </w:p>
    <w:p w14:paraId="702AEA00" w14:textId="5FF53995" w:rsidR="006D7BD0" w:rsidRDefault="006D7BD0" w:rsidP="00A541A5">
      <w:pPr>
        <w:numPr>
          <w:ilvl w:val="0"/>
          <w:numId w:val="5"/>
        </w:numPr>
        <w:ind w:left="357" w:hanging="357"/>
        <w:jc w:val="both"/>
        <w:rPr>
          <w:sz w:val="22"/>
          <w:szCs w:val="22"/>
        </w:rPr>
      </w:pPr>
      <w:bookmarkStart w:id="1" w:name="_Hlk83889394"/>
      <w:r w:rsidRPr="006D7BD0">
        <w:rPr>
          <w:sz w:val="22"/>
          <w:szCs w:val="22"/>
        </w:rPr>
        <w:t xml:space="preserve">Di conoscere ed accettare le condizioni previste nel </w:t>
      </w:r>
      <w:r w:rsidR="00900DC4">
        <w:rPr>
          <w:sz w:val="22"/>
          <w:szCs w:val="22"/>
        </w:rPr>
        <w:t>“B</w:t>
      </w:r>
      <w:r w:rsidR="00900DC4" w:rsidRPr="00824354">
        <w:rPr>
          <w:sz w:val="22"/>
          <w:szCs w:val="22"/>
        </w:rPr>
        <w:t xml:space="preserve">ando </w:t>
      </w:r>
      <w:r w:rsidR="00900DC4">
        <w:rPr>
          <w:sz w:val="22"/>
          <w:szCs w:val="22"/>
        </w:rPr>
        <w:t>contributo agli alunni iscritti alla classe prima della scuola secondaria di secondo grado a.s. 2026/2027”</w:t>
      </w:r>
      <w:r w:rsidR="00E3139D" w:rsidRPr="00824354">
        <w:rPr>
          <w:sz w:val="22"/>
          <w:szCs w:val="22"/>
        </w:rPr>
        <w:t>,</w:t>
      </w:r>
      <w:r w:rsidRPr="006D7BD0">
        <w:rPr>
          <w:sz w:val="22"/>
          <w:szCs w:val="22"/>
        </w:rPr>
        <w:t xml:space="preserve"> che qui si intendono integralmente riportate e trascritte con rinuncia a qualsiasi altra eccezione.</w:t>
      </w:r>
    </w:p>
    <w:p w14:paraId="56E826D5" w14:textId="77777777" w:rsidR="008A0057" w:rsidRPr="00D95FAF" w:rsidRDefault="008A0057" w:rsidP="008A0057">
      <w:pPr>
        <w:pStyle w:val="Paragrafoelenco"/>
        <w:numPr>
          <w:ilvl w:val="0"/>
          <w:numId w:val="5"/>
        </w:numPr>
        <w:tabs>
          <w:tab w:val="left" w:pos="426"/>
        </w:tabs>
        <w:jc w:val="both"/>
        <w:rPr>
          <w:sz w:val="22"/>
          <w:szCs w:val="22"/>
        </w:rPr>
      </w:pPr>
      <w:r w:rsidRPr="00D95FAF">
        <w:rPr>
          <w:sz w:val="22"/>
          <w:szCs w:val="22"/>
        </w:rPr>
        <w:t>Di avere preso visione dell’informativa ai sensi</w:t>
      </w:r>
      <w:r>
        <w:rPr>
          <w:sz w:val="22"/>
          <w:szCs w:val="22"/>
        </w:rPr>
        <w:t xml:space="preserve"> e per gli effetti</w:t>
      </w:r>
      <w:r w:rsidRPr="00D95FAF">
        <w:rPr>
          <w:sz w:val="22"/>
          <w:szCs w:val="22"/>
        </w:rPr>
        <w:t xml:space="preserve"> dell’art.13 del Regolamento UE 679/2016 e del Codice della Privacy italiano, come da ultimo modificato dal D.Lgs. 101/2018, pubblicata sul sito comunale e di autorizzare il trattamento dei dati personali forniti, con strumenti sia cartacei che informatici, per l’espletamento della procedura connessa al servizio in parola</w:t>
      </w:r>
      <w:r>
        <w:rPr>
          <w:sz w:val="22"/>
          <w:szCs w:val="22"/>
        </w:rPr>
        <w:t>.</w:t>
      </w:r>
    </w:p>
    <w:p w14:paraId="23268EE0" w14:textId="77777777" w:rsidR="008A0057" w:rsidRPr="00DA49E1" w:rsidRDefault="008A0057" w:rsidP="008A0057">
      <w:pPr>
        <w:pStyle w:val="Paragrafoelenco"/>
        <w:numPr>
          <w:ilvl w:val="0"/>
          <w:numId w:val="5"/>
        </w:numPr>
        <w:tabs>
          <w:tab w:val="left" w:pos="426"/>
        </w:tabs>
        <w:spacing w:after="120"/>
        <w:contextualSpacing w:val="0"/>
        <w:jc w:val="both"/>
        <w:rPr>
          <w:sz w:val="22"/>
          <w:szCs w:val="22"/>
        </w:rPr>
      </w:pPr>
      <w:r w:rsidRPr="00DA49E1">
        <w:rPr>
          <w:sz w:val="22"/>
          <w:szCs w:val="22"/>
        </w:rPr>
        <w:t xml:space="preserve">Di essere a conoscenza delle sanzioni previste dagli artt. 75 e 76 del DPR </w:t>
      </w:r>
      <w:r>
        <w:rPr>
          <w:sz w:val="22"/>
          <w:szCs w:val="22"/>
        </w:rPr>
        <w:t>n.</w:t>
      </w:r>
      <w:r w:rsidRPr="00DA49E1">
        <w:rPr>
          <w:sz w:val="22"/>
          <w:szCs w:val="22"/>
        </w:rPr>
        <w:t>445/2000 e smi in caso di rilascio di dichiarazioni false, mendaci o ingannevoli. In particolare dichiara di essere a conoscenza che, qualora emerga la non veridicità del contenuto della dichiarazione, decade dai benefici conseguenti al provvedimento emanato.</w:t>
      </w:r>
    </w:p>
    <w:bookmarkEnd w:id="1"/>
    <w:p w14:paraId="1345C43C" w14:textId="77777777" w:rsidR="00EA4A26" w:rsidRPr="00EA4A26" w:rsidRDefault="00EA4A26" w:rsidP="00EA4A26">
      <w:pPr>
        <w:pStyle w:val="Paragrafoelenco"/>
        <w:tabs>
          <w:tab w:val="left" w:pos="426"/>
        </w:tabs>
        <w:ind w:left="360"/>
        <w:jc w:val="both"/>
        <w:rPr>
          <w:sz w:val="22"/>
          <w:szCs w:val="22"/>
        </w:rPr>
      </w:pPr>
    </w:p>
    <w:p w14:paraId="7686008B" w14:textId="77777777" w:rsidR="00EA4A26" w:rsidRPr="00EA4A26" w:rsidRDefault="00EA4A26" w:rsidP="00080204">
      <w:pPr>
        <w:tabs>
          <w:tab w:val="left" w:pos="426"/>
        </w:tabs>
        <w:jc w:val="both"/>
        <w:rPr>
          <w:sz w:val="22"/>
          <w:szCs w:val="22"/>
        </w:rPr>
      </w:pPr>
      <w:r w:rsidRPr="00EA4A26">
        <w:rPr>
          <w:b/>
          <w:bCs/>
          <w:sz w:val="22"/>
          <w:szCs w:val="22"/>
        </w:rPr>
        <w:t xml:space="preserve">AUTORIZZA </w:t>
      </w:r>
      <w:r w:rsidRPr="00EA4A26">
        <w:rPr>
          <w:sz w:val="22"/>
          <w:szCs w:val="22"/>
        </w:rPr>
        <w:t xml:space="preserve">il versamento del contributo tramite bonifico sul c/c identificato con codice IBAN </w:t>
      </w:r>
    </w:p>
    <w:p w14:paraId="3553360D" w14:textId="00EF837E" w:rsidR="00080204" w:rsidRDefault="00080204" w:rsidP="00EA4A26">
      <w:pPr>
        <w:tabs>
          <w:tab w:val="left" w:pos="426"/>
        </w:tabs>
        <w:spacing w:before="24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23EDA56E" w14:textId="207EA380" w:rsidR="00EA4A26" w:rsidRPr="00EA4A26" w:rsidRDefault="00EA4A26" w:rsidP="00EA4A26">
      <w:pPr>
        <w:tabs>
          <w:tab w:val="left" w:pos="426"/>
        </w:tabs>
        <w:spacing w:before="240" w:line="360" w:lineRule="auto"/>
        <w:jc w:val="both"/>
        <w:rPr>
          <w:b/>
          <w:bCs/>
          <w:sz w:val="22"/>
          <w:szCs w:val="22"/>
        </w:rPr>
      </w:pPr>
      <w:r w:rsidRPr="00EA4A26">
        <w:rPr>
          <w:sz w:val="22"/>
          <w:szCs w:val="22"/>
        </w:rPr>
        <w:t>intestato a</w:t>
      </w:r>
      <w:r w:rsidRPr="00EA4A26">
        <w:rPr>
          <w:b/>
          <w:bCs/>
          <w:sz w:val="22"/>
          <w:szCs w:val="22"/>
        </w:rPr>
        <w:t xml:space="preserve"> ______________________________________________________________________________</w:t>
      </w:r>
    </w:p>
    <w:p w14:paraId="64C56AD9" w14:textId="1D523C8B" w:rsidR="00B51FAC" w:rsidRDefault="00B51FAC" w:rsidP="00080204">
      <w:pPr>
        <w:tabs>
          <w:tab w:val="left" w:pos="420"/>
        </w:tabs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16097F">
        <w:rPr>
          <w:sz w:val="22"/>
          <w:szCs w:val="22"/>
        </w:rPr>
        <w:t>llega</w:t>
      </w:r>
      <w:r>
        <w:rPr>
          <w:sz w:val="22"/>
          <w:szCs w:val="22"/>
        </w:rPr>
        <w:t>:</w:t>
      </w:r>
    </w:p>
    <w:p w14:paraId="547D170A" w14:textId="77777777" w:rsidR="00080204" w:rsidRDefault="00B51FAC" w:rsidP="00080204">
      <w:pPr>
        <w:pStyle w:val="Paragrafoelenco"/>
        <w:numPr>
          <w:ilvl w:val="0"/>
          <w:numId w:val="13"/>
        </w:numPr>
        <w:spacing w:after="120"/>
        <w:ind w:left="283" w:hanging="357"/>
        <w:contextualSpacing w:val="0"/>
        <w:jc w:val="both"/>
        <w:rPr>
          <w:sz w:val="22"/>
          <w:szCs w:val="22"/>
        </w:rPr>
      </w:pPr>
      <w:r w:rsidRPr="00080204">
        <w:rPr>
          <w:sz w:val="22"/>
          <w:szCs w:val="22"/>
        </w:rPr>
        <w:t>Attestazione ISEE in corso di validità.</w:t>
      </w:r>
    </w:p>
    <w:p w14:paraId="2C6D45EC" w14:textId="77640E14" w:rsidR="00B51FAC" w:rsidRPr="00080204" w:rsidRDefault="00B51FAC" w:rsidP="00080204">
      <w:pPr>
        <w:pStyle w:val="Paragrafoelenco"/>
        <w:numPr>
          <w:ilvl w:val="0"/>
          <w:numId w:val="13"/>
        </w:numPr>
        <w:ind w:left="284"/>
        <w:jc w:val="both"/>
        <w:rPr>
          <w:sz w:val="22"/>
          <w:szCs w:val="22"/>
        </w:rPr>
      </w:pPr>
      <w:r w:rsidRPr="00080204">
        <w:rPr>
          <w:sz w:val="22"/>
          <w:szCs w:val="22"/>
        </w:rPr>
        <w:t>Copia di un documento di identità del sottoscrittore in corso di validità.</w:t>
      </w:r>
    </w:p>
    <w:p w14:paraId="0A3C6EE8" w14:textId="62C094F9" w:rsidR="00505F65" w:rsidRPr="0016097F" w:rsidRDefault="00505F65" w:rsidP="00A10118">
      <w:pPr>
        <w:pStyle w:val="Titolo4"/>
        <w:spacing w:before="480"/>
        <w:rPr>
          <w:b w:val="0"/>
          <w:sz w:val="22"/>
          <w:szCs w:val="22"/>
        </w:rPr>
      </w:pPr>
      <w:r w:rsidRPr="0016097F">
        <w:rPr>
          <w:rFonts w:ascii="Times New Roman" w:hAnsi="Times New Roman"/>
          <w:b w:val="0"/>
          <w:sz w:val="22"/>
          <w:szCs w:val="22"/>
        </w:rPr>
        <w:t>Bonate Sopra, lì _______</w:t>
      </w:r>
      <w:r w:rsidR="008E44B8" w:rsidRPr="0016097F">
        <w:rPr>
          <w:rFonts w:ascii="Times New Roman" w:hAnsi="Times New Roman"/>
          <w:b w:val="0"/>
          <w:sz w:val="22"/>
          <w:szCs w:val="22"/>
        </w:rPr>
        <w:t>_____</w:t>
      </w:r>
      <w:r w:rsidRPr="0016097F">
        <w:rPr>
          <w:rFonts w:ascii="Times New Roman" w:hAnsi="Times New Roman"/>
          <w:b w:val="0"/>
          <w:sz w:val="22"/>
          <w:szCs w:val="22"/>
        </w:rPr>
        <w:t>____</w:t>
      </w:r>
      <w:r w:rsidRPr="0016097F">
        <w:rPr>
          <w:rFonts w:ascii="Times New Roman" w:hAnsi="Times New Roman"/>
          <w:b w:val="0"/>
          <w:sz w:val="22"/>
          <w:szCs w:val="22"/>
        </w:rPr>
        <w:tab/>
      </w:r>
      <w:r w:rsidRPr="0016097F">
        <w:rPr>
          <w:rFonts w:ascii="Times New Roman" w:hAnsi="Times New Roman"/>
          <w:b w:val="0"/>
          <w:sz w:val="22"/>
          <w:szCs w:val="22"/>
        </w:rPr>
        <w:tab/>
      </w:r>
      <w:r w:rsidRPr="0016097F">
        <w:rPr>
          <w:rFonts w:ascii="Times New Roman" w:hAnsi="Times New Roman"/>
          <w:b w:val="0"/>
          <w:sz w:val="22"/>
          <w:szCs w:val="22"/>
        </w:rPr>
        <w:tab/>
      </w:r>
      <w:r w:rsidRPr="0016097F">
        <w:rPr>
          <w:rFonts w:ascii="Times New Roman" w:hAnsi="Times New Roman"/>
          <w:b w:val="0"/>
          <w:sz w:val="22"/>
          <w:szCs w:val="22"/>
        </w:rPr>
        <w:tab/>
      </w:r>
      <w:r w:rsidRPr="0016097F">
        <w:rPr>
          <w:rFonts w:ascii="Times New Roman" w:hAnsi="Times New Roman"/>
          <w:b w:val="0"/>
          <w:sz w:val="22"/>
          <w:szCs w:val="22"/>
        </w:rPr>
        <w:tab/>
        <w:t xml:space="preserve">         Firma del genitore</w:t>
      </w:r>
    </w:p>
    <w:p w14:paraId="4B777912" w14:textId="4A9F1A06" w:rsidR="00505F65" w:rsidRPr="0016097F" w:rsidRDefault="00505F65" w:rsidP="00505F65">
      <w:pPr>
        <w:tabs>
          <w:tab w:val="left" w:pos="420"/>
        </w:tabs>
        <w:ind w:left="6096"/>
        <w:jc w:val="both"/>
        <w:rPr>
          <w:sz w:val="22"/>
          <w:szCs w:val="22"/>
        </w:rPr>
      </w:pPr>
      <w:r w:rsidRPr="0016097F">
        <w:rPr>
          <w:sz w:val="22"/>
          <w:szCs w:val="22"/>
        </w:rPr>
        <w:t>_____________________________</w:t>
      </w:r>
      <w:bookmarkEnd w:id="0"/>
    </w:p>
    <w:sectPr w:rsidR="00505F65" w:rsidRPr="0016097F" w:rsidSect="005A2A80">
      <w:pgSz w:w="11907" w:h="16840" w:code="9"/>
      <w:pgMar w:top="284" w:right="1134" w:bottom="0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E30A0" w14:textId="77777777" w:rsidR="00D724B5" w:rsidRDefault="00D724B5">
      <w:r>
        <w:separator/>
      </w:r>
    </w:p>
  </w:endnote>
  <w:endnote w:type="continuationSeparator" w:id="0">
    <w:p w14:paraId="6663104C" w14:textId="77777777" w:rsidR="00D724B5" w:rsidRDefault="00D72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10 cpi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B0772" w14:textId="77777777" w:rsidR="00D724B5" w:rsidRDefault="00D724B5">
      <w:r>
        <w:separator/>
      </w:r>
    </w:p>
  </w:footnote>
  <w:footnote w:type="continuationSeparator" w:id="0">
    <w:p w14:paraId="59A0F0DC" w14:textId="77777777" w:rsidR="00D724B5" w:rsidRDefault="00D72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C3BAF"/>
    <w:multiLevelType w:val="hybridMultilevel"/>
    <w:tmpl w:val="BAC0FAF6"/>
    <w:lvl w:ilvl="0" w:tplc="93B4E842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1" w15:restartNumberingAfterBreak="0">
    <w:nsid w:val="190174F7"/>
    <w:multiLevelType w:val="hybridMultilevel"/>
    <w:tmpl w:val="CF1CE412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091974"/>
    <w:multiLevelType w:val="hybridMultilevel"/>
    <w:tmpl w:val="4C0AA7DA"/>
    <w:lvl w:ilvl="0" w:tplc="7A30220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405CF"/>
    <w:multiLevelType w:val="hybridMultilevel"/>
    <w:tmpl w:val="F3C8FFA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B9C2A7E"/>
    <w:multiLevelType w:val="hybridMultilevel"/>
    <w:tmpl w:val="CA4AEC0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7A11AF"/>
    <w:multiLevelType w:val="hybridMultilevel"/>
    <w:tmpl w:val="45847038"/>
    <w:lvl w:ilvl="0" w:tplc="ADCE228C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6" w15:restartNumberingAfterBreak="0">
    <w:nsid w:val="3DAC2DA3"/>
    <w:multiLevelType w:val="hybridMultilevel"/>
    <w:tmpl w:val="215E8FBA"/>
    <w:lvl w:ilvl="0" w:tplc="49BAF8F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22F0F73"/>
    <w:multiLevelType w:val="hybridMultilevel"/>
    <w:tmpl w:val="D758D43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6ED4DF1"/>
    <w:multiLevelType w:val="hybridMultilevel"/>
    <w:tmpl w:val="D9B6DE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A951909"/>
    <w:multiLevelType w:val="hybridMultilevel"/>
    <w:tmpl w:val="90CEDB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BB0015A"/>
    <w:multiLevelType w:val="hybridMultilevel"/>
    <w:tmpl w:val="177A1A90"/>
    <w:lvl w:ilvl="0" w:tplc="BB8EB5EA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FE14DF"/>
    <w:multiLevelType w:val="hybridMultilevel"/>
    <w:tmpl w:val="C2DC215C"/>
    <w:lvl w:ilvl="0" w:tplc="F91E7FF6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cs="Times New Roman" w:hint="default"/>
        <w:caps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F1069B"/>
    <w:multiLevelType w:val="hybridMultilevel"/>
    <w:tmpl w:val="6F0E077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40069054">
    <w:abstractNumId w:val="1"/>
  </w:num>
  <w:num w:numId="2" w16cid:durableId="1908371416">
    <w:abstractNumId w:val="10"/>
  </w:num>
  <w:num w:numId="3" w16cid:durableId="1850292432">
    <w:abstractNumId w:val="11"/>
  </w:num>
  <w:num w:numId="4" w16cid:durableId="943272646">
    <w:abstractNumId w:val="5"/>
  </w:num>
  <w:num w:numId="5" w16cid:durableId="1472746774">
    <w:abstractNumId w:val="9"/>
  </w:num>
  <w:num w:numId="6" w16cid:durableId="1827940257">
    <w:abstractNumId w:val="4"/>
  </w:num>
  <w:num w:numId="7" w16cid:durableId="1410421812">
    <w:abstractNumId w:val="6"/>
  </w:num>
  <w:num w:numId="8" w16cid:durableId="158275422">
    <w:abstractNumId w:val="7"/>
  </w:num>
  <w:num w:numId="9" w16cid:durableId="1704742089">
    <w:abstractNumId w:val="0"/>
  </w:num>
  <w:num w:numId="10" w16cid:durableId="2075808465">
    <w:abstractNumId w:val="12"/>
  </w:num>
  <w:num w:numId="11" w16cid:durableId="422410081">
    <w:abstractNumId w:val="3"/>
  </w:num>
  <w:num w:numId="12" w16cid:durableId="83499819">
    <w:abstractNumId w:val="8"/>
  </w:num>
  <w:num w:numId="13" w16cid:durableId="1819495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3BB"/>
    <w:rsid w:val="00010278"/>
    <w:rsid w:val="0001608F"/>
    <w:rsid w:val="000427D2"/>
    <w:rsid w:val="000549FF"/>
    <w:rsid w:val="00080204"/>
    <w:rsid w:val="000A1158"/>
    <w:rsid w:val="000A57BD"/>
    <w:rsid w:val="000E087B"/>
    <w:rsid w:val="000E747A"/>
    <w:rsid w:val="000F39F6"/>
    <w:rsid w:val="0010062D"/>
    <w:rsid w:val="00130A1D"/>
    <w:rsid w:val="001469E5"/>
    <w:rsid w:val="00156905"/>
    <w:rsid w:val="0016097F"/>
    <w:rsid w:val="002017CD"/>
    <w:rsid w:val="002055E6"/>
    <w:rsid w:val="00246A28"/>
    <w:rsid w:val="00246A2D"/>
    <w:rsid w:val="00276358"/>
    <w:rsid w:val="00277AC7"/>
    <w:rsid w:val="00284081"/>
    <w:rsid w:val="002B09AE"/>
    <w:rsid w:val="002D079E"/>
    <w:rsid w:val="002D68B4"/>
    <w:rsid w:val="002E7345"/>
    <w:rsid w:val="00330ED8"/>
    <w:rsid w:val="00380569"/>
    <w:rsid w:val="003A296C"/>
    <w:rsid w:val="003A5877"/>
    <w:rsid w:val="003D49A7"/>
    <w:rsid w:val="003F3FBC"/>
    <w:rsid w:val="00402B15"/>
    <w:rsid w:val="00426B1D"/>
    <w:rsid w:val="00475582"/>
    <w:rsid w:val="004A2CE1"/>
    <w:rsid w:val="004A6E4D"/>
    <w:rsid w:val="004B17EA"/>
    <w:rsid w:val="004C146D"/>
    <w:rsid w:val="004D4985"/>
    <w:rsid w:val="004E794B"/>
    <w:rsid w:val="004F4ECF"/>
    <w:rsid w:val="00505F65"/>
    <w:rsid w:val="00526328"/>
    <w:rsid w:val="00547AAD"/>
    <w:rsid w:val="005773FD"/>
    <w:rsid w:val="0058707C"/>
    <w:rsid w:val="005A2A80"/>
    <w:rsid w:val="005A5D19"/>
    <w:rsid w:val="005A657B"/>
    <w:rsid w:val="005B7669"/>
    <w:rsid w:val="005C279D"/>
    <w:rsid w:val="005C4462"/>
    <w:rsid w:val="005C7196"/>
    <w:rsid w:val="005C734C"/>
    <w:rsid w:val="00616999"/>
    <w:rsid w:val="00630184"/>
    <w:rsid w:val="00650078"/>
    <w:rsid w:val="0066368E"/>
    <w:rsid w:val="00674AB3"/>
    <w:rsid w:val="00683FDE"/>
    <w:rsid w:val="00686B38"/>
    <w:rsid w:val="006D7BD0"/>
    <w:rsid w:val="00700ACC"/>
    <w:rsid w:val="007168B4"/>
    <w:rsid w:val="00720C14"/>
    <w:rsid w:val="0072532D"/>
    <w:rsid w:val="007328C6"/>
    <w:rsid w:val="007364B4"/>
    <w:rsid w:val="00751038"/>
    <w:rsid w:val="00756949"/>
    <w:rsid w:val="007669BA"/>
    <w:rsid w:val="00776EAA"/>
    <w:rsid w:val="007B2020"/>
    <w:rsid w:val="007E1462"/>
    <w:rsid w:val="007F4EFF"/>
    <w:rsid w:val="008031EC"/>
    <w:rsid w:val="0082347F"/>
    <w:rsid w:val="00824354"/>
    <w:rsid w:val="008338A8"/>
    <w:rsid w:val="00843939"/>
    <w:rsid w:val="008676D8"/>
    <w:rsid w:val="008737CC"/>
    <w:rsid w:val="00873FFF"/>
    <w:rsid w:val="00880BCB"/>
    <w:rsid w:val="00883D24"/>
    <w:rsid w:val="008844A4"/>
    <w:rsid w:val="00893E75"/>
    <w:rsid w:val="008A0057"/>
    <w:rsid w:val="008B398C"/>
    <w:rsid w:val="008D6447"/>
    <w:rsid w:val="008D6525"/>
    <w:rsid w:val="008D6A91"/>
    <w:rsid w:val="008E44B8"/>
    <w:rsid w:val="00900DC4"/>
    <w:rsid w:val="009074BD"/>
    <w:rsid w:val="00930FE2"/>
    <w:rsid w:val="00931027"/>
    <w:rsid w:val="009334E4"/>
    <w:rsid w:val="0093446B"/>
    <w:rsid w:val="00940F12"/>
    <w:rsid w:val="00962F61"/>
    <w:rsid w:val="00983275"/>
    <w:rsid w:val="00983443"/>
    <w:rsid w:val="009A32F7"/>
    <w:rsid w:val="009C4B32"/>
    <w:rsid w:val="00A0779D"/>
    <w:rsid w:val="00A10118"/>
    <w:rsid w:val="00A14521"/>
    <w:rsid w:val="00A15C1C"/>
    <w:rsid w:val="00A210F3"/>
    <w:rsid w:val="00A53E8F"/>
    <w:rsid w:val="00A541A5"/>
    <w:rsid w:val="00A613BB"/>
    <w:rsid w:val="00A81E64"/>
    <w:rsid w:val="00A9016C"/>
    <w:rsid w:val="00AD4698"/>
    <w:rsid w:val="00AE412E"/>
    <w:rsid w:val="00AF682D"/>
    <w:rsid w:val="00B00D1D"/>
    <w:rsid w:val="00B1770A"/>
    <w:rsid w:val="00B30973"/>
    <w:rsid w:val="00B51FAC"/>
    <w:rsid w:val="00B66F20"/>
    <w:rsid w:val="00B73AD9"/>
    <w:rsid w:val="00B762BF"/>
    <w:rsid w:val="00B86AFC"/>
    <w:rsid w:val="00B87F0A"/>
    <w:rsid w:val="00BE09F4"/>
    <w:rsid w:val="00BF31FF"/>
    <w:rsid w:val="00C003C7"/>
    <w:rsid w:val="00C256B5"/>
    <w:rsid w:val="00C27B39"/>
    <w:rsid w:val="00C30534"/>
    <w:rsid w:val="00C41DBF"/>
    <w:rsid w:val="00C82956"/>
    <w:rsid w:val="00C95A07"/>
    <w:rsid w:val="00C9705A"/>
    <w:rsid w:val="00CB5549"/>
    <w:rsid w:val="00CC3BCB"/>
    <w:rsid w:val="00CD7FD6"/>
    <w:rsid w:val="00CE4F15"/>
    <w:rsid w:val="00CE57A6"/>
    <w:rsid w:val="00D06829"/>
    <w:rsid w:val="00D33B59"/>
    <w:rsid w:val="00D56767"/>
    <w:rsid w:val="00D62311"/>
    <w:rsid w:val="00D724B5"/>
    <w:rsid w:val="00DA6E41"/>
    <w:rsid w:val="00DB16E5"/>
    <w:rsid w:val="00DB1BB7"/>
    <w:rsid w:val="00DB3E1A"/>
    <w:rsid w:val="00DC7728"/>
    <w:rsid w:val="00DE213E"/>
    <w:rsid w:val="00DE2E27"/>
    <w:rsid w:val="00DE39FD"/>
    <w:rsid w:val="00DE4D92"/>
    <w:rsid w:val="00DE7A0C"/>
    <w:rsid w:val="00DE7F9A"/>
    <w:rsid w:val="00DF65E1"/>
    <w:rsid w:val="00E00B1E"/>
    <w:rsid w:val="00E14961"/>
    <w:rsid w:val="00E3139D"/>
    <w:rsid w:val="00E343A1"/>
    <w:rsid w:val="00E4215A"/>
    <w:rsid w:val="00E72C47"/>
    <w:rsid w:val="00E8459F"/>
    <w:rsid w:val="00E85493"/>
    <w:rsid w:val="00EA0783"/>
    <w:rsid w:val="00EA4A26"/>
    <w:rsid w:val="00EA5DD7"/>
    <w:rsid w:val="00EB05A4"/>
    <w:rsid w:val="00ED5433"/>
    <w:rsid w:val="00ED5FD9"/>
    <w:rsid w:val="00F0624A"/>
    <w:rsid w:val="00F062A9"/>
    <w:rsid w:val="00F23394"/>
    <w:rsid w:val="00F33627"/>
    <w:rsid w:val="00F339BB"/>
    <w:rsid w:val="00F33BC7"/>
    <w:rsid w:val="00F346A9"/>
    <w:rsid w:val="00F34C0F"/>
    <w:rsid w:val="00F35BA1"/>
    <w:rsid w:val="00F3626A"/>
    <w:rsid w:val="00F5199D"/>
    <w:rsid w:val="00F6399E"/>
    <w:rsid w:val="00F66828"/>
    <w:rsid w:val="00F85828"/>
    <w:rsid w:val="00F965D3"/>
    <w:rsid w:val="00F9676A"/>
    <w:rsid w:val="00FD5122"/>
    <w:rsid w:val="00FE3A23"/>
    <w:rsid w:val="00FE3F1B"/>
    <w:rsid w:val="00FF3090"/>
    <w:rsid w:val="00FF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4026C8"/>
  <w15:docId w15:val="{741EB469-D991-4305-8902-C54A3462B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0973"/>
  </w:style>
  <w:style w:type="paragraph" w:styleId="Titolo1">
    <w:name w:val="heading 1"/>
    <w:basedOn w:val="Normale"/>
    <w:next w:val="Normale"/>
    <w:link w:val="Titolo1Carattere"/>
    <w:qFormat/>
    <w:rsid w:val="00B30973"/>
    <w:pPr>
      <w:keepNext/>
      <w:jc w:val="center"/>
      <w:outlineLvl w:val="0"/>
    </w:pPr>
    <w:rPr>
      <w:i/>
      <w:i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05F6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05F6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05F65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05F65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mesociet">
    <w:name w:val="Nome società"/>
    <w:basedOn w:val="Corpotesto"/>
    <w:next w:val="Normale"/>
    <w:rsid w:val="00B30973"/>
    <w:pPr>
      <w:keepNext/>
      <w:spacing w:after="0"/>
      <w:ind w:hanging="13"/>
      <w:jc w:val="right"/>
    </w:pPr>
    <w:rPr>
      <w:i/>
      <w:caps/>
    </w:rPr>
  </w:style>
  <w:style w:type="paragraph" w:styleId="Corpotesto">
    <w:name w:val="Body Text"/>
    <w:aliases w:val="Corpo del testo"/>
    <w:basedOn w:val="Normale"/>
    <w:link w:val="CorpotestoCarattere"/>
    <w:semiHidden/>
    <w:rsid w:val="00B30973"/>
    <w:pPr>
      <w:spacing w:after="120"/>
    </w:pPr>
  </w:style>
  <w:style w:type="paragraph" w:customStyle="1" w:styleId="data">
    <w:name w:val="data"/>
    <w:basedOn w:val="Normale"/>
    <w:rsid w:val="00B30973"/>
    <w:pPr>
      <w:tabs>
        <w:tab w:val="right" w:pos="9498"/>
      </w:tabs>
      <w:spacing w:before="40" w:after="40"/>
      <w:ind w:right="-1"/>
      <w:jc w:val="both"/>
    </w:pPr>
    <w:rPr>
      <w:rFonts w:ascii="Courier 10 cpi" w:hAnsi="Courier 10 cpi"/>
      <w:sz w:val="24"/>
    </w:rPr>
  </w:style>
  <w:style w:type="paragraph" w:customStyle="1" w:styleId="OGGETTO">
    <w:name w:val="OGGETTO"/>
    <w:basedOn w:val="data"/>
    <w:rsid w:val="00B30973"/>
    <w:rPr>
      <w:rFonts w:ascii="Times New Roman" w:hAnsi="Times New Roman"/>
    </w:rPr>
  </w:style>
  <w:style w:type="paragraph" w:styleId="Intestazione">
    <w:name w:val="header"/>
    <w:basedOn w:val="Normale"/>
    <w:semiHidden/>
    <w:rsid w:val="00B309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B30973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semiHidden/>
    <w:rsid w:val="00B30973"/>
    <w:rPr>
      <w:color w:val="0000FF"/>
      <w:u w:val="single"/>
    </w:rPr>
  </w:style>
  <w:style w:type="paragraph" w:styleId="Rientrocorpodeltesto">
    <w:name w:val="Body Text Indent"/>
    <w:basedOn w:val="Normale"/>
    <w:semiHidden/>
    <w:rsid w:val="00B30973"/>
    <w:pPr>
      <w:spacing w:after="120"/>
      <w:ind w:firstLine="851"/>
      <w:jc w:val="both"/>
    </w:pPr>
    <w:rPr>
      <w:sz w:val="24"/>
      <w:szCs w:val="8"/>
    </w:rPr>
  </w:style>
  <w:style w:type="paragraph" w:styleId="Corpodeltesto2">
    <w:name w:val="Body Text 2"/>
    <w:basedOn w:val="Normale"/>
    <w:link w:val="Corpodeltesto2Carattere"/>
    <w:semiHidden/>
    <w:rsid w:val="00B30973"/>
    <w:pPr>
      <w:spacing w:after="120"/>
      <w:jc w:val="both"/>
    </w:pPr>
    <w:rPr>
      <w:sz w:val="24"/>
      <w:szCs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44A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44A4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05F6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05F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05F65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05F65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505F6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505F65"/>
    <w:rPr>
      <w:sz w:val="16"/>
      <w:szCs w:val="16"/>
    </w:rPr>
  </w:style>
  <w:style w:type="paragraph" w:customStyle="1" w:styleId="StiledataCastellar20ptGrassettoTuttomaiuscoleCentrato">
    <w:name w:val="Stile data + Castellar 20 pt Grassetto Tutto maiuscole Centrato..."/>
    <w:basedOn w:val="Normale"/>
    <w:rsid w:val="00505F65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right" w:pos="9498"/>
      </w:tabs>
      <w:jc w:val="center"/>
    </w:pPr>
    <w:rPr>
      <w:rFonts w:ascii="Castellar" w:hAnsi="Castellar"/>
      <w:b/>
      <w:bCs/>
      <w:sz w:val="40"/>
      <w:szCs w:val="40"/>
    </w:rPr>
  </w:style>
  <w:style w:type="character" w:customStyle="1" w:styleId="Titolo1Carattere">
    <w:name w:val="Titolo 1 Carattere"/>
    <w:basedOn w:val="Carpredefinitoparagrafo"/>
    <w:link w:val="Titolo1"/>
    <w:rsid w:val="00683FDE"/>
    <w:rPr>
      <w:i/>
      <w:iCs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683FDE"/>
    <w:rPr>
      <w:sz w:val="24"/>
      <w:szCs w:val="28"/>
    </w:rPr>
  </w:style>
  <w:style w:type="character" w:customStyle="1" w:styleId="CorpotestoCarattere">
    <w:name w:val="Corpo testo Carattere"/>
    <w:aliases w:val="Corpo del testo Carattere"/>
    <w:basedOn w:val="Carpredefinitoparagrafo"/>
    <w:link w:val="Corpotesto"/>
    <w:semiHidden/>
    <w:rsid w:val="00DC7728"/>
  </w:style>
  <w:style w:type="character" w:styleId="Menzionenonrisolta">
    <w:name w:val="Unresolved Mention"/>
    <w:basedOn w:val="Carpredefinitoparagrafo"/>
    <w:uiPriority w:val="99"/>
    <w:semiHidden/>
    <w:unhideWhenUsed/>
    <w:rsid w:val="00246A28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EA4A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9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i\graziella\modelli\intestazion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84771-C42A-4C0F-BB75-E5769EF82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</Template>
  <TotalTime>0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Municipio  Bonate Sopra</dc:creator>
  <cp:keywords>Ethan</cp:keywords>
  <dc:description/>
  <cp:lastModifiedBy>licenza5@comunedibonatesopra.onmicrosoft.com</cp:lastModifiedBy>
  <cp:revision>2</cp:revision>
  <cp:lastPrinted>2026-10-01T10:51:00Z</cp:lastPrinted>
  <dcterms:created xsi:type="dcterms:W3CDTF">2026-10-02T10:58:00Z</dcterms:created>
  <dcterms:modified xsi:type="dcterms:W3CDTF">2026-10-02T10:58:00Z</dcterms:modified>
</cp:coreProperties>
</file>